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409D" w:rsidRPr="00B215A2" w:rsidRDefault="002F409D" w:rsidP="002F409D">
      <w:pPr>
        <w:pStyle w:val="NoSpacing"/>
        <w:jc w:val="center"/>
        <w:rPr>
          <w:b/>
          <w:caps/>
          <w:sz w:val="22"/>
        </w:rPr>
      </w:pPr>
      <w:r w:rsidRPr="00B215A2">
        <w:rPr>
          <w:b/>
          <w:sz w:val="22"/>
        </w:rPr>
        <w:t xml:space="preserve">CONGRESS OF THE FEDERATION </w:t>
      </w:r>
      <w:r w:rsidRPr="00B215A2">
        <w:rPr>
          <w:b/>
          <w:caps/>
          <w:sz w:val="22"/>
        </w:rPr>
        <w:t>International of powerchair football</w:t>
      </w:r>
    </w:p>
    <w:p w:rsidR="002F409D" w:rsidRPr="00B215A2" w:rsidRDefault="002F409D" w:rsidP="002F409D">
      <w:pPr>
        <w:pStyle w:val="NoSpacing"/>
        <w:jc w:val="center"/>
        <w:rPr>
          <w:b/>
          <w:sz w:val="10"/>
        </w:rPr>
      </w:pPr>
    </w:p>
    <w:p w:rsidR="002F409D" w:rsidRPr="00B215A2" w:rsidRDefault="002F409D" w:rsidP="002F409D">
      <w:pPr>
        <w:pStyle w:val="NoSpacing"/>
        <w:jc w:val="center"/>
        <w:rPr>
          <w:b/>
          <w:sz w:val="22"/>
        </w:rPr>
      </w:pPr>
      <w:r w:rsidRPr="00B215A2">
        <w:rPr>
          <w:b/>
          <w:szCs w:val="28"/>
        </w:rPr>
        <w:t>November 7, 2020</w:t>
      </w:r>
    </w:p>
    <w:p w:rsidR="002F409D" w:rsidRPr="00B215A2" w:rsidRDefault="002F409D" w:rsidP="002F409D">
      <w:pPr>
        <w:pStyle w:val="NoSpacing"/>
        <w:jc w:val="center"/>
        <w:rPr>
          <w:b/>
          <w:sz w:val="10"/>
        </w:rPr>
      </w:pPr>
    </w:p>
    <w:p w:rsidR="002F409D" w:rsidRPr="00B215A2" w:rsidRDefault="002F409D" w:rsidP="002F409D">
      <w:pPr>
        <w:pStyle w:val="NoSpacing"/>
        <w:jc w:val="center"/>
        <w:rPr>
          <w:b/>
          <w:sz w:val="28"/>
          <w:szCs w:val="32"/>
        </w:rPr>
      </w:pPr>
      <w:r w:rsidRPr="00B215A2">
        <w:rPr>
          <w:b/>
          <w:sz w:val="28"/>
          <w:szCs w:val="32"/>
        </w:rPr>
        <w:t>AGENDA</w:t>
      </w:r>
    </w:p>
    <w:p w:rsidR="002F409D" w:rsidRDefault="002F409D" w:rsidP="002F409D">
      <w:pPr>
        <w:pStyle w:val="NoSpacing"/>
      </w:pPr>
    </w:p>
    <w:p w:rsidR="002F409D" w:rsidRPr="00FD73F0" w:rsidRDefault="002F409D" w:rsidP="002F409D">
      <w:pPr>
        <w:pStyle w:val="NoSpacing"/>
      </w:pPr>
      <w:r w:rsidRPr="00FD73F0">
        <w:t xml:space="preserve">Statement of members in attendance </w:t>
      </w:r>
      <w:r>
        <w:t>via Teams</w:t>
      </w:r>
      <w:r w:rsidRPr="00FD73F0">
        <w:t xml:space="preserve"> by Barb Peacock, Secretary General</w:t>
      </w:r>
    </w:p>
    <w:p w:rsidR="002F409D" w:rsidRPr="00FD73F0" w:rsidRDefault="002F409D" w:rsidP="002F409D">
      <w:pPr>
        <w:pStyle w:val="NoSpacing"/>
      </w:pPr>
    </w:p>
    <w:p w:rsidR="002F409D" w:rsidRPr="00FD73F0" w:rsidRDefault="002F409D" w:rsidP="002F409D">
      <w:pPr>
        <w:pStyle w:val="NoSpacing"/>
      </w:pPr>
      <w:r w:rsidRPr="00FD73F0">
        <w:t xml:space="preserve">Introduction by </w:t>
      </w:r>
      <w:r>
        <w:t>Ricky Stevenson</w:t>
      </w:r>
      <w:r w:rsidRPr="00FD73F0">
        <w:t>, President:</w:t>
      </w:r>
    </w:p>
    <w:p w:rsidR="002F409D" w:rsidRPr="00FD73F0" w:rsidRDefault="002F409D" w:rsidP="002F409D">
      <w:pPr>
        <w:pStyle w:val="NoSpacing"/>
      </w:pPr>
    </w:p>
    <w:p w:rsidR="002F409D" w:rsidRPr="00FD73F0" w:rsidRDefault="002F409D" w:rsidP="002F409D">
      <w:pPr>
        <w:pStyle w:val="NoSpacing"/>
      </w:pPr>
      <w:r w:rsidRPr="00FD73F0">
        <w:rPr>
          <w:u w:val="single"/>
        </w:rPr>
        <w:t>Reports</w:t>
      </w:r>
      <w:r w:rsidRPr="00FD73F0">
        <w:t>:</w:t>
      </w:r>
    </w:p>
    <w:p w:rsidR="002F409D" w:rsidRPr="00FD73F0" w:rsidRDefault="002F409D" w:rsidP="002F409D">
      <w:pPr>
        <w:pStyle w:val="NoSpacing"/>
        <w:numPr>
          <w:ilvl w:val="0"/>
          <w:numId w:val="1"/>
        </w:numPr>
      </w:pPr>
      <w:r w:rsidRPr="00FD73F0">
        <w:t>Zone reports:</w:t>
      </w:r>
    </w:p>
    <w:p w:rsidR="002F409D" w:rsidRPr="00FD73F0" w:rsidRDefault="002F409D" w:rsidP="002F409D">
      <w:pPr>
        <w:pStyle w:val="NoSpacing"/>
        <w:numPr>
          <w:ilvl w:val="1"/>
          <w:numId w:val="1"/>
        </w:numPr>
      </w:pPr>
      <w:r w:rsidRPr="00FD73F0">
        <w:t>Americas Zone</w:t>
      </w:r>
      <w:r>
        <w:t xml:space="preserve"> – Pablo del Puerto</w:t>
      </w:r>
    </w:p>
    <w:p w:rsidR="002F409D" w:rsidRPr="00FD73F0" w:rsidRDefault="002F409D" w:rsidP="002F409D">
      <w:pPr>
        <w:pStyle w:val="NoSpacing"/>
        <w:numPr>
          <w:ilvl w:val="1"/>
          <w:numId w:val="1"/>
        </w:numPr>
      </w:pPr>
      <w:r w:rsidRPr="00FD73F0">
        <w:t>Asia/Oceania Zone</w:t>
      </w:r>
      <w:r>
        <w:t xml:space="preserve"> – Jo Yamaki</w:t>
      </w:r>
    </w:p>
    <w:p w:rsidR="002F409D" w:rsidRPr="00FD73F0" w:rsidRDefault="002F409D" w:rsidP="002F409D">
      <w:pPr>
        <w:pStyle w:val="NoSpacing"/>
        <w:numPr>
          <w:ilvl w:val="1"/>
          <w:numId w:val="1"/>
        </w:numPr>
      </w:pPr>
      <w:r w:rsidRPr="00FD73F0">
        <w:t>European Zone</w:t>
      </w:r>
      <w:r>
        <w:t xml:space="preserve"> – Donal Byrne</w:t>
      </w:r>
    </w:p>
    <w:p w:rsidR="002F409D" w:rsidRPr="00FD73F0" w:rsidRDefault="002F409D" w:rsidP="002F409D">
      <w:pPr>
        <w:pStyle w:val="NoSpacing"/>
        <w:ind w:left="720"/>
      </w:pPr>
    </w:p>
    <w:p w:rsidR="002F409D" w:rsidRPr="00FD73F0" w:rsidRDefault="002F409D" w:rsidP="002F409D">
      <w:pPr>
        <w:pStyle w:val="NoSpacing"/>
        <w:numPr>
          <w:ilvl w:val="0"/>
          <w:numId w:val="1"/>
        </w:numPr>
      </w:pPr>
      <w:r w:rsidRPr="00FD73F0">
        <w:t>Barb Peacock, Secretary General:</w:t>
      </w:r>
    </w:p>
    <w:p w:rsidR="002F409D" w:rsidRPr="00FD73F0" w:rsidRDefault="002F409D" w:rsidP="002F409D">
      <w:pPr>
        <w:pStyle w:val="NoSpacing"/>
        <w:numPr>
          <w:ilvl w:val="1"/>
          <w:numId w:val="1"/>
        </w:numPr>
      </w:pPr>
      <w:r w:rsidRPr="00FD73F0">
        <w:t>Status of the Secretariat</w:t>
      </w:r>
    </w:p>
    <w:p w:rsidR="002F409D" w:rsidRDefault="002F409D" w:rsidP="002F409D">
      <w:pPr>
        <w:pStyle w:val="NoSpacing"/>
        <w:numPr>
          <w:ilvl w:val="1"/>
          <w:numId w:val="1"/>
        </w:numPr>
      </w:pPr>
      <w:r>
        <w:t>Review of voting procedures/voting rights</w:t>
      </w:r>
    </w:p>
    <w:p w:rsidR="00B215A2" w:rsidRPr="00FD73F0" w:rsidRDefault="00BB3253" w:rsidP="002F409D">
      <w:pPr>
        <w:pStyle w:val="NoSpacing"/>
        <w:numPr>
          <w:ilvl w:val="1"/>
          <w:numId w:val="1"/>
        </w:numPr>
      </w:pPr>
      <w:r>
        <w:t>Approval to relocate headquarters</w:t>
      </w:r>
    </w:p>
    <w:p w:rsidR="002F409D" w:rsidRPr="00FD73F0" w:rsidRDefault="002F409D" w:rsidP="002F409D">
      <w:pPr>
        <w:pStyle w:val="NoSpacing"/>
        <w:ind w:left="720"/>
      </w:pPr>
    </w:p>
    <w:p w:rsidR="002F409D" w:rsidRPr="00FD73F0" w:rsidRDefault="002F409D" w:rsidP="002F409D">
      <w:pPr>
        <w:pStyle w:val="NoSpacing"/>
        <w:numPr>
          <w:ilvl w:val="0"/>
          <w:numId w:val="1"/>
        </w:numPr>
      </w:pPr>
      <w:r w:rsidRPr="00FD73F0">
        <w:t>Hervé Delattre, Treasurer:</w:t>
      </w:r>
    </w:p>
    <w:p w:rsidR="002F409D" w:rsidRDefault="002F409D" w:rsidP="002F409D">
      <w:pPr>
        <w:pStyle w:val="NoSpacing"/>
        <w:numPr>
          <w:ilvl w:val="1"/>
          <w:numId w:val="1"/>
        </w:numPr>
      </w:pPr>
      <w:r>
        <w:t xml:space="preserve">Financial Report </w:t>
      </w:r>
    </w:p>
    <w:p w:rsidR="002F409D" w:rsidRPr="00FD73F0" w:rsidRDefault="00BB3253" w:rsidP="002F409D">
      <w:pPr>
        <w:pStyle w:val="NoSpacing"/>
        <w:numPr>
          <w:ilvl w:val="1"/>
          <w:numId w:val="1"/>
        </w:numPr>
      </w:pPr>
      <w:r>
        <w:t>Approval to relocate bank account</w:t>
      </w:r>
    </w:p>
    <w:p w:rsidR="002F409D" w:rsidRPr="00FD73F0" w:rsidRDefault="002F409D" w:rsidP="002F409D">
      <w:pPr>
        <w:pStyle w:val="NoSpacing"/>
        <w:ind w:left="720"/>
      </w:pPr>
    </w:p>
    <w:p w:rsidR="002F409D" w:rsidRPr="00FD73F0" w:rsidRDefault="002F409D" w:rsidP="002F409D">
      <w:pPr>
        <w:pStyle w:val="NoSpacing"/>
        <w:numPr>
          <w:ilvl w:val="0"/>
          <w:numId w:val="1"/>
        </w:numPr>
      </w:pPr>
      <w:r>
        <w:t>Ricky Stevenson</w:t>
      </w:r>
      <w:r w:rsidRPr="00FD73F0">
        <w:t>, President:</w:t>
      </w:r>
    </w:p>
    <w:p w:rsidR="002F409D" w:rsidRDefault="002F409D" w:rsidP="002F409D">
      <w:pPr>
        <w:pStyle w:val="NoSpacing"/>
        <w:numPr>
          <w:ilvl w:val="1"/>
          <w:numId w:val="1"/>
        </w:numPr>
      </w:pPr>
      <w:r w:rsidRPr="00FD73F0">
        <w:t>Partners</w:t>
      </w:r>
      <w:r w:rsidRPr="00984953">
        <w:t xml:space="preserve"> </w:t>
      </w:r>
    </w:p>
    <w:p w:rsidR="00BB3253" w:rsidRDefault="002F409D" w:rsidP="00BB3253">
      <w:pPr>
        <w:pStyle w:val="NoSpacing"/>
        <w:numPr>
          <w:ilvl w:val="1"/>
          <w:numId w:val="1"/>
        </w:numPr>
      </w:pPr>
      <w:r w:rsidRPr="00FD73F0">
        <w:t>IPC Update</w:t>
      </w:r>
    </w:p>
    <w:p w:rsidR="00BB3253" w:rsidRDefault="00BB3253" w:rsidP="00BB3253">
      <w:pPr>
        <w:pStyle w:val="NoSpacing"/>
        <w:ind w:left="1440"/>
      </w:pPr>
    </w:p>
    <w:p w:rsidR="00B215A2" w:rsidRPr="00FD73F0" w:rsidRDefault="00B215A2" w:rsidP="00BB3253">
      <w:pPr>
        <w:pStyle w:val="NoSpacing"/>
        <w:numPr>
          <w:ilvl w:val="0"/>
          <w:numId w:val="1"/>
        </w:numPr>
      </w:pPr>
      <w:r>
        <w:t>World Cup 202</w:t>
      </w:r>
      <w:r w:rsidR="00BB3253">
        <w:t>2</w:t>
      </w:r>
      <w:r>
        <w:t xml:space="preserve"> Update</w:t>
      </w:r>
      <w:r w:rsidR="00BB3253">
        <w:t xml:space="preserve"> by Local Organising Committee</w:t>
      </w:r>
    </w:p>
    <w:p w:rsidR="002F409D" w:rsidRPr="00FD73F0" w:rsidRDefault="002F409D" w:rsidP="002F409D">
      <w:pPr>
        <w:pStyle w:val="NoSpacing"/>
      </w:pPr>
    </w:p>
    <w:p w:rsidR="002F409D" w:rsidRPr="00FD73F0" w:rsidRDefault="002F409D" w:rsidP="002F409D">
      <w:pPr>
        <w:pStyle w:val="NoSpacing"/>
        <w:numPr>
          <w:ilvl w:val="0"/>
          <w:numId w:val="1"/>
        </w:numPr>
      </w:pPr>
      <w:r>
        <w:t>Sport Department</w:t>
      </w:r>
      <w:r w:rsidRPr="00FD73F0">
        <w:t>:</w:t>
      </w:r>
      <w:r w:rsidR="00BB3253">
        <w:t xml:space="preserve">  (SOPHIE TO UPDATE)</w:t>
      </w:r>
      <w:bookmarkStart w:id="0" w:name="_GoBack"/>
      <w:bookmarkEnd w:id="0"/>
    </w:p>
    <w:p w:rsidR="002F409D" w:rsidRPr="00FD73F0" w:rsidRDefault="002F409D" w:rsidP="002F409D">
      <w:pPr>
        <w:pStyle w:val="NoSpacing"/>
        <w:numPr>
          <w:ilvl w:val="1"/>
          <w:numId w:val="1"/>
        </w:numPr>
      </w:pPr>
      <w:r w:rsidRPr="00FD73F0">
        <w:t>FIPFA Technical Update</w:t>
      </w:r>
    </w:p>
    <w:p w:rsidR="002F409D" w:rsidRDefault="00B215A2" w:rsidP="002F409D">
      <w:pPr>
        <w:pStyle w:val="NoSpacing"/>
        <w:numPr>
          <w:ilvl w:val="2"/>
          <w:numId w:val="1"/>
        </w:numPr>
      </w:pPr>
      <w:r>
        <w:t>Updated</w:t>
      </w:r>
      <w:r w:rsidR="002F409D" w:rsidRPr="00FD73F0">
        <w:t xml:space="preserve"> Laws of the Game </w:t>
      </w:r>
    </w:p>
    <w:p w:rsidR="002F409D" w:rsidRDefault="002F409D" w:rsidP="002F409D">
      <w:pPr>
        <w:pStyle w:val="NoSpacing"/>
        <w:numPr>
          <w:ilvl w:val="2"/>
          <w:numId w:val="1"/>
        </w:numPr>
      </w:pPr>
      <w:r w:rsidRPr="00FD73F0">
        <w:t xml:space="preserve">Proposed update to Technical Specification for Powered </w:t>
      </w:r>
      <w:proofErr w:type="gramStart"/>
      <w:r w:rsidRPr="00FD73F0">
        <w:t>Wheelchairs</w:t>
      </w:r>
      <w:r w:rsidR="00B215A2">
        <w:t xml:space="preserve"> </w:t>
      </w:r>
      <w:r w:rsidR="00B215A2">
        <w:rPr>
          <w:color w:val="FF0000"/>
        </w:rPr>
        <w:t>???</w:t>
      </w:r>
      <w:proofErr w:type="gramEnd"/>
    </w:p>
    <w:p w:rsidR="00B215A2" w:rsidRPr="00FD73F0" w:rsidRDefault="00B215A2" w:rsidP="00B215A2">
      <w:pPr>
        <w:pStyle w:val="NoSpacing"/>
        <w:numPr>
          <w:ilvl w:val="1"/>
          <w:numId w:val="1"/>
        </w:numPr>
      </w:pPr>
      <w:r w:rsidRPr="00FD73F0">
        <w:t>FIPFA Competition Schedule Update</w:t>
      </w:r>
    </w:p>
    <w:p w:rsidR="002F409D" w:rsidRPr="00FD73F0" w:rsidRDefault="00B215A2" w:rsidP="002F409D">
      <w:pPr>
        <w:pStyle w:val="NoSpacing"/>
        <w:numPr>
          <w:ilvl w:val="1"/>
          <w:numId w:val="1"/>
        </w:numPr>
      </w:pPr>
      <w:r>
        <w:t>Medical Commission Report</w:t>
      </w:r>
    </w:p>
    <w:p w:rsidR="002F409D" w:rsidRPr="00FD73F0" w:rsidRDefault="002F409D" w:rsidP="002F409D">
      <w:pPr>
        <w:pStyle w:val="NoSpacing"/>
        <w:numPr>
          <w:ilvl w:val="1"/>
          <w:numId w:val="1"/>
        </w:numPr>
      </w:pPr>
      <w:r w:rsidRPr="00FD73F0">
        <w:t>Classification Update</w:t>
      </w:r>
    </w:p>
    <w:p w:rsidR="002F409D" w:rsidRPr="00FD73F0" w:rsidRDefault="002F409D" w:rsidP="002F409D">
      <w:pPr>
        <w:pStyle w:val="NoSpacing"/>
        <w:numPr>
          <w:ilvl w:val="1"/>
          <w:numId w:val="1"/>
        </w:numPr>
      </w:pPr>
      <w:r w:rsidRPr="00FD73F0">
        <w:t>Referees Update</w:t>
      </w:r>
    </w:p>
    <w:p w:rsidR="002F409D" w:rsidRPr="00FD73F0" w:rsidRDefault="002F409D" w:rsidP="002F409D">
      <w:pPr>
        <w:pStyle w:val="NoSpacing"/>
        <w:numPr>
          <w:ilvl w:val="1"/>
          <w:numId w:val="1"/>
        </w:numPr>
      </w:pPr>
      <w:r w:rsidRPr="00FD73F0">
        <w:t>Anti-Doping Update:</w:t>
      </w:r>
    </w:p>
    <w:p w:rsidR="002F409D" w:rsidRPr="00FD73F0" w:rsidRDefault="002F409D" w:rsidP="002F409D">
      <w:pPr>
        <w:pStyle w:val="NoSpacing"/>
        <w:ind w:left="708"/>
      </w:pPr>
    </w:p>
    <w:p w:rsidR="002F409D" w:rsidRDefault="002F409D" w:rsidP="002F409D">
      <w:pPr>
        <w:pStyle w:val="NoSpacing"/>
      </w:pPr>
      <w:r w:rsidRPr="00984953">
        <w:rPr>
          <w:u w:val="single"/>
        </w:rPr>
        <w:t>Elections</w:t>
      </w:r>
      <w:r>
        <w:t>:</w:t>
      </w:r>
      <w:r w:rsidRPr="00FD73F0">
        <w:t xml:space="preserve"> </w:t>
      </w:r>
      <w:r>
        <w:t xml:space="preserve"> The election for </w:t>
      </w:r>
      <w:r w:rsidR="00B215A2">
        <w:t>Director of Sport</w:t>
      </w:r>
    </w:p>
    <w:p w:rsidR="002F409D" w:rsidRDefault="00B215A2" w:rsidP="002F409D">
      <w:pPr>
        <w:pStyle w:val="NoSpacing"/>
        <w:numPr>
          <w:ilvl w:val="0"/>
          <w:numId w:val="2"/>
        </w:numPr>
      </w:pPr>
      <w:r>
        <w:t>Director of Sport</w:t>
      </w:r>
      <w:r w:rsidR="002F409D">
        <w:t>: 4 year term, ending in 202</w:t>
      </w:r>
      <w:r>
        <w:t>4</w:t>
      </w:r>
    </w:p>
    <w:p w:rsidR="002F409D" w:rsidRDefault="002F409D" w:rsidP="002F409D">
      <w:pPr>
        <w:pStyle w:val="NoSpacing"/>
        <w:numPr>
          <w:ilvl w:val="1"/>
          <w:numId w:val="2"/>
        </w:numPr>
      </w:pPr>
      <w:r>
        <w:t>Nominees:</w:t>
      </w:r>
    </w:p>
    <w:p w:rsidR="002F409D" w:rsidRDefault="00B215A2" w:rsidP="002F409D">
      <w:pPr>
        <w:pStyle w:val="NoSpacing"/>
        <w:numPr>
          <w:ilvl w:val="2"/>
          <w:numId w:val="2"/>
        </w:numPr>
      </w:pPr>
      <w:r>
        <w:t>Sophie Bevan (ENG)</w:t>
      </w:r>
    </w:p>
    <w:p w:rsidR="00BB3253" w:rsidRDefault="00B215A2" w:rsidP="00BB3253">
      <w:pPr>
        <w:pStyle w:val="NoSpacing"/>
        <w:numPr>
          <w:ilvl w:val="2"/>
          <w:numId w:val="2"/>
        </w:numPr>
      </w:pPr>
      <w:r>
        <w:t>Erinaldo Batista das Chagas</w:t>
      </w:r>
      <w:r w:rsidR="007B07A0">
        <w:t xml:space="preserve"> (BRA</w:t>
      </w:r>
    </w:p>
    <w:p w:rsidR="002F409D" w:rsidRPr="00FD73F0" w:rsidRDefault="00BB3253" w:rsidP="00BB3253">
      <w:pPr>
        <w:pStyle w:val="NoSpacing"/>
        <w:numPr>
          <w:ilvl w:val="1"/>
          <w:numId w:val="2"/>
        </w:numPr>
      </w:pPr>
      <w:r>
        <w:t>Comments from the Candidates</w:t>
      </w:r>
    </w:p>
    <w:p w:rsidR="00BB3253" w:rsidRDefault="00BB3253" w:rsidP="002F409D">
      <w:pPr>
        <w:pStyle w:val="NoSpacing"/>
      </w:pPr>
    </w:p>
    <w:p w:rsidR="002F409D" w:rsidRDefault="002F409D" w:rsidP="002F409D">
      <w:pPr>
        <w:pStyle w:val="NoSpacing"/>
      </w:pPr>
      <w:r w:rsidRPr="00FD73F0">
        <w:t>Other:</w:t>
      </w:r>
      <w:r w:rsidR="00BB3253">
        <w:t xml:space="preserve"> (No items were submitted by the deadline of July 31, 2020.)</w:t>
      </w:r>
    </w:p>
    <w:p w:rsidR="002F409D" w:rsidRPr="00FD73F0" w:rsidRDefault="002F409D" w:rsidP="002F409D">
      <w:pPr>
        <w:pStyle w:val="NoSpacing"/>
      </w:pPr>
    </w:p>
    <w:p w:rsidR="002F409D" w:rsidRPr="00FD73F0" w:rsidRDefault="002F409D" w:rsidP="002F409D">
      <w:pPr>
        <w:pStyle w:val="NoSpacing"/>
        <w:rPr>
          <w:rFonts w:ascii="Myriad Pro" w:hAnsi="Myriad Pro"/>
        </w:rPr>
      </w:pPr>
      <w:r w:rsidRPr="00FD73F0">
        <w:t>Conclusion</w:t>
      </w:r>
      <w:r w:rsidRPr="00E765A0">
        <w:t xml:space="preserve"> </w:t>
      </w:r>
      <w:r w:rsidRPr="00FD73F0">
        <w:t xml:space="preserve">by </w:t>
      </w:r>
      <w:r>
        <w:t>Ricky Stevenson</w:t>
      </w:r>
      <w:r w:rsidRPr="00FD73F0">
        <w:t>, President:</w:t>
      </w:r>
    </w:p>
    <w:p w:rsidR="002031D5" w:rsidRPr="002F409D" w:rsidRDefault="002031D5" w:rsidP="002F409D">
      <w:pPr>
        <w:pStyle w:val="NoSpacing"/>
      </w:pPr>
    </w:p>
    <w:sectPr w:rsidR="002031D5" w:rsidRPr="002F409D" w:rsidSect="00AA68E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9" w:h="16834" w:code="9"/>
      <w:pgMar w:top="1440" w:right="1080" w:bottom="1008" w:left="1080" w:header="576" w:footer="5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409D" w:rsidRDefault="002F409D" w:rsidP="0097684F">
      <w:r>
        <w:separator/>
      </w:r>
    </w:p>
  </w:endnote>
  <w:endnote w:type="continuationSeparator" w:id="0">
    <w:p w:rsidR="002F409D" w:rsidRDefault="002F409D" w:rsidP="009768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yriad Pro">
    <w:altName w:val="Corbe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14D1" w:rsidRDefault="002914D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14D1" w:rsidRDefault="002914D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14D1" w:rsidRDefault="002914D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409D" w:rsidRDefault="002F409D" w:rsidP="0097684F">
      <w:r>
        <w:separator/>
      </w:r>
    </w:p>
  </w:footnote>
  <w:footnote w:type="continuationSeparator" w:id="0">
    <w:p w:rsidR="002F409D" w:rsidRDefault="002F409D" w:rsidP="009768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14D1" w:rsidRDefault="002914D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84F" w:rsidRPr="00BB7BE5" w:rsidRDefault="00F723F9">
    <w:pPr>
      <w:pStyle w:val="Header"/>
    </w:pPr>
    <w:sdt>
      <w:sdtPr>
        <w:id w:val="1719629564"/>
        <w:docPartObj>
          <w:docPartGallery w:val="Watermarks"/>
          <w:docPartUnique/>
        </w:docPartObj>
      </w:sdtPr>
      <w:sdtEndPr/>
      <w:sdtContent>
        <w:r>
          <w:rPr>
            <w:noProof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margin-left:0;margin-top:0;width:412.4pt;height:247.45pt;rotation:315;z-index:-251657728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C57CC8"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-399553</wp:posOffset>
              </wp:positionH>
              <wp:positionV relativeFrom="paragraph">
                <wp:posOffset>-238539</wp:posOffset>
              </wp:positionV>
              <wp:extent cx="6288295" cy="756920"/>
              <wp:effectExtent l="0" t="0" r="0" b="5080"/>
              <wp:wrapTight wrapText="bothSides">
                <wp:wrapPolygon edited="0">
                  <wp:start x="0" y="0"/>
                  <wp:lineTo x="0" y="21201"/>
                  <wp:lineTo x="7853" y="21201"/>
                  <wp:lineTo x="21530" y="21201"/>
                  <wp:lineTo x="21530" y="1087"/>
                  <wp:lineTo x="7853" y="0"/>
                  <wp:lineTo x="0" y="0"/>
                </wp:wrapPolygon>
              </wp:wrapTight>
              <wp:docPr id="26" name="Group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88295" cy="756920"/>
                        <a:chOff x="0" y="0"/>
                        <a:chExt cx="6288295" cy="756920"/>
                      </a:xfrm>
                    </wpg:grpSpPr>
                    <pic:pic xmlns:pic="http://schemas.openxmlformats.org/drawingml/2006/picture">
                      <pic:nvPicPr>
                        <pic:cNvPr id="20" name="Picture 20" descr="L:\FIPFA\pictures.logos\logo CMJK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74570" cy="756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25" name="Group 25"/>
                      <wpg:cNvGrpSpPr/>
                      <wpg:grpSpPr>
                        <a:xfrm>
                          <a:off x="2687541" y="47708"/>
                          <a:ext cx="3600754" cy="685800"/>
                          <a:chOff x="0" y="0"/>
                          <a:chExt cx="3600754" cy="685800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9269"/>
                            <a:ext cx="1542415" cy="27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B7BE5" w:rsidRDefault="00BB7BE5" w:rsidP="00BB7BE5">
                              <w:pPr>
                                <w:jc w:val="right"/>
                              </w:pPr>
                              <w:r>
                                <w:t>In Partnership with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4" descr="L:\FIPFA\pictures.logos\logo PSS.png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5089" y="0"/>
                            <a:ext cx="214566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id="Group 26" o:spid="_x0000_s1026" style="position:absolute;margin-left:-31.45pt;margin-top:-18.8pt;width:495.15pt;height:59.6pt;z-index:251657728" coordsize="62882,75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22745;height:7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jOIK/AAAA2wAAAA8AAABkcnMvZG93bnJldi54bWxET02LwjAQvQv+hzDC3jRdV5fd2lREEPRo&#10;VfY6NGPbbTMpTaz135uD4PHxvpP1YBrRU+cqywo+ZxEI4tzqigsF59Nu+gPCeWSNjWVS8CAH63Q8&#10;SjDW9s5H6jNfiBDCLkYFpfdtLKXLSzLoZrYlDtzVdgZ9gF0hdYf3EG4aOY+ib2mw4tBQYkvbkvI6&#10;uxkFx+pvR/WQLfvDVurFV/17ufxrpT4mw2YFwtPg3+KXe68VzMP68CX8AJk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aoziCvwAAANsAAAAPAAAAAAAAAAAAAAAAAJ8CAABk&#10;cnMvZG93bnJldi54bWxQSwUGAAAAAAQABAD3AAAAiwMAAAAA&#10;">
                <v:imagedata r:id="rId3" o:title="logo CMJK"/>
                <v:path arrowok="t"/>
              </v:shape>
              <v:group id="Group 25" o:spid="_x0000_s1028" style="position:absolute;left:26875;top:477;width:36007;height:6858" coordsize="36007,6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top:1192;width:15424;height:2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HdLMIA&#10;AADcAAAADwAAAGRycy9kb3ducmV2LnhtbESPT2vCQBTE74V+h+UJvdVNhP4huorUFjz0Uk3vj+wz&#10;G8y+Ddmnid/eFQSPw8z8hlmsRt+qM/WxCWwgn2agiKtgG64NlPuf109QUZAttoHJwIUirJbPTwss&#10;bBj4j847qVWCcCzQgBPpCq1j5chjnIaOOHmH0HuUJPta2x6HBPetnmXZu/bYcFpw2NGXo+q4O3kD&#10;InadX8pvH7f/4+9mcFn1hqUxL5NxPQclNMojfG9vrYFZ/gG3M+kI6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wd0swgAAANwAAAAPAAAAAAAAAAAAAAAAAJgCAABkcnMvZG93&#10;bnJldi54bWxQSwUGAAAAAAQABAD1AAAAhwMAAAAA&#10;" filled="f" stroked="f">
                  <v:textbox style="mso-fit-shape-to-text:t">
                    <w:txbxContent>
                      <w:p w:rsidR="00BB7BE5" w:rsidRDefault="00BB7BE5" w:rsidP="00BB7BE5">
                        <w:pPr>
                          <w:jc w:val="right"/>
                        </w:pPr>
                        <w:r>
                          <w:t>In Partnership with</w:t>
                        </w:r>
                      </w:p>
                    </w:txbxContent>
                  </v:textbox>
                </v:shape>
                <v:shape id="Picture 24" o:spid="_x0000_s1030" type="#_x0000_t75" style="position:absolute;left:14550;width:21457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g8NTGAAAA2wAAAA8AAABkcnMvZG93bnJldi54bWxEj09rwkAUxO+C32F5Qi+im4jUmrpKUSq9&#10;+KfqpbdH9pnEZt+G7KrJt+8KBY/DzPyGmS0aU4ob1a6wrCAeRiCIU6sLzhScjp+DNxDOI2ssLZOC&#10;lhws5t3ODBNt7/xNt4PPRICwS1BB7n2VSOnSnAy6oa2Ig3e2tUEfZJ1JXeM9wE0pR1H0Kg0WHBZy&#10;rGiZU/p7uBoFm/hn0sbX9e50mdJ0n7bb/or7Sr30mo93EJ4a/wz/t7+0gtEYHl/CD5D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aDw1MYAAADbAAAADwAAAAAAAAAAAAAA&#10;AACfAgAAZHJzL2Rvd25yZXYueG1sUEsFBgAAAAAEAAQA9wAAAJIDAAAAAA==&#10;">
                  <v:imagedata r:id="rId4" o:title="logo PSS"/>
                  <v:path arrowok="t"/>
                </v:shape>
              </v:group>
              <w10:wrap type="tight"/>
            </v:group>
          </w:pict>
        </mc:Fallback>
      </mc:AlternateContent>
    </w:r>
    <w:r w:rsidR="00C57CC8" w:rsidRPr="00BB7BE5">
      <w:rPr>
        <w:noProof/>
        <w:lang w:val="en-US" w:eastAsia="en-US"/>
      </w:rPr>
      <w:drawing>
        <wp:anchor distT="0" distB="0" distL="114300" distR="114300" simplePos="0" relativeHeight="251656704" behindDoc="0" locked="0" layoutInCell="1" allowOverlap="1" wp14:anchorId="2E91C1F0" wp14:editId="0F29C176">
          <wp:simplePos x="0" y="0"/>
          <wp:positionH relativeFrom="column">
            <wp:posOffset>6167755</wp:posOffset>
          </wp:positionH>
          <wp:positionV relativeFrom="paragraph">
            <wp:posOffset>-342265</wp:posOffset>
          </wp:positionV>
          <wp:extent cx="676910" cy="10638790"/>
          <wp:effectExtent l="0" t="0" r="8890" b="0"/>
          <wp:wrapSquare wrapText="bothSides"/>
          <wp:docPr id="22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entetefipfaV2 - copie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910" cy="10638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14D1" w:rsidRDefault="002914D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9667A20"/>
    <w:multiLevelType w:val="hybridMultilevel"/>
    <w:tmpl w:val="9544D0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391EF4"/>
    <w:multiLevelType w:val="hybridMultilevel"/>
    <w:tmpl w:val="4A60C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409D"/>
    <w:rsid w:val="001F1EDA"/>
    <w:rsid w:val="002031D5"/>
    <w:rsid w:val="002211DA"/>
    <w:rsid w:val="002914D1"/>
    <w:rsid w:val="002A5B69"/>
    <w:rsid w:val="002F409D"/>
    <w:rsid w:val="003A4CAF"/>
    <w:rsid w:val="00406E6D"/>
    <w:rsid w:val="00434CD4"/>
    <w:rsid w:val="004C5E02"/>
    <w:rsid w:val="005E5D46"/>
    <w:rsid w:val="006A1BAC"/>
    <w:rsid w:val="006F1946"/>
    <w:rsid w:val="00762FF9"/>
    <w:rsid w:val="007B07A0"/>
    <w:rsid w:val="007C041A"/>
    <w:rsid w:val="009341D5"/>
    <w:rsid w:val="0097684F"/>
    <w:rsid w:val="00A850BE"/>
    <w:rsid w:val="00AA68E6"/>
    <w:rsid w:val="00B215A2"/>
    <w:rsid w:val="00B54946"/>
    <w:rsid w:val="00BB3253"/>
    <w:rsid w:val="00BB7BE5"/>
    <w:rsid w:val="00BF76DB"/>
    <w:rsid w:val="00C34A6E"/>
    <w:rsid w:val="00C57CC8"/>
    <w:rsid w:val="00C7304D"/>
    <w:rsid w:val="00CD2622"/>
    <w:rsid w:val="00D0531A"/>
    <w:rsid w:val="00DA6DA6"/>
    <w:rsid w:val="00E7363E"/>
    <w:rsid w:val="00FD0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efaultImageDpi w14:val="300"/>
  <w15:docId w15:val="{7F4D74CB-8502-4949-B938-2180D20FC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4A6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A6E"/>
    <w:rPr>
      <w:rFonts w:ascii="Lucida Grande" w:hAnsi="Lucida Grande" w:cs="Lucida Grande"/>
      <w:sz w:val="18"/>
      <w:szCs w:val="18"/>
      <w:lang w:val="fr-FR"/>
    </w:rPr>
  </w:style>
  <w:style w:type="paragraph" w:customStyle="1" w:styleId="xmsonormal">
    <w:name w:val="x_msonormal"/>
    <w:basedOn w:val="Normal"/>
    <w:rsid w:val="002031D5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apple-converted-space">
    <w:name w:val="apple-converted-space"/>
    <w:basedOn w:val="DefaultParagraphFont"/>
    <w:rsid w:val="002031D5"/>
  </w:style>
  <w:style w:type="character" w:styleId="Strong">
    <w:name w:val="Strong"/>
    <w:basedOn w:val="DefaultParagraphFont"/>
    <w:uiPriority w:val="22"/>
    <w:qFormat/>
    <w:rsid w:val="002031D5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97684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684F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97684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684F"/>
    <w:rPr>
      <w:lang w:val="fr-FR"/>
    </w:rPr>
  </w:style>
  <w:style w:type="paragraph" w:styleId="NoSpacing">
    <w:name w:val="No Spacing"/>
    <w:uiPriority w:val="1"/>
    <w:qFormat/>
    <w:rsid w:val="002F409D"/>
    <w:rPr>
      <w:rFonts w:ascii="Times New Roman" w:eastAsiaTheme="minorHAnsi" w:hAnsi="Times New Roman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213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8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63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56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2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64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948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40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4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73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01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36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18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47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01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0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7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62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41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0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9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0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4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14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59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7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33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31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2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0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5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8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4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67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9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64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FIPFA\111%20TEMPLATES\FIPFA%20Letterhead%20A4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FIPFA Letterhead A4.dotx</Template>
  <TotalTime>136</TotalTime>
  <Pages>1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 Peacock</dc:creator>
  <cp:keywords/>
  <dc:description/>
  <cp:lastModifiedBy>Barb Peacock</cp:lastModifiedBy>
  <cp:revision>7</cp:revision>
  <dcterms:created xsi:type="dcterms:W3CDTF">2020-09-06T18:12:00Z</dcterms:created>
  <dcterms:modified xsi:type="dcterms:W3CDTF">2020-09-08T23:46:00Z</dcterms:modified>
</cp:coreProperties>
</file>